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D656799" w14:textId="799EE6AA" w:rsidR="003479DB" w:rsidRDefault="006A7597" w:rsidP="007F0EEF">
      <w:bookmarkStart w:id="0" w:name="_GoBack"/>
      <w:bookmarkEnd w:id="0"/>
      <w:r>
        <w:rPr>
          <w:noProof/>
          <w:lang w:eastAsia="en-GB"/>
        </w:rPr>
        <w:drawing>
          <wp:inline distT="0" distB="0" distL="0" distR="0" wp14:anchorId="1EA38056" wp14:editId="4A59FF2B">
            <wp:extent cx="6392848" cy="9812281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479805" cy="994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0403FD" w14:textId="64855E91" w:rsidR="006A7597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4F1ABE31" wp14:editId="69405838">
            <wp:extent cx="6376946" cy="9787871"/>
            <wp:effectExtent l="0" t="0" r="5080" b="444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447609" cy="98963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89D509" w14:textId="5E05BAC7" w:rsidR="006A7597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15B60007" wp14:editId="3F9BFB55">
            <wp:extent cx="6194066" cy="9507173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38981" cy="9576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DB4866" w14:textId="70CD2B97" w:rsidR="006A7597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5A39982C" wp14:editId="7E35CB82">
            <wp:extent cx="6297433" cy="9665828"/>
            <wp:effectExtent l="0" t="0" r="825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373252" cy="97822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0E3951" w14:textId="7CE1754C" w:rsidR="006A7597" w:rsidRPr="007F0EEF" w:rsidRDefault="006A7597" w:rsidP="007F0EEF">
      <w:r>
        <w:rPr>
          <w:noProof/>
          <w:lang w:eastAsia="en-GB"/>
        </w:rPr>
        <w:lastRenderedPageBreak/>
        <w:drawing>
          <wp:inline distT="0" distB="0" distL="0" distR="0" wp14:anchorId="705DDED1" wp14:editId="2F7413F6">
            <wp:extent cx="6432698" cy="9636911"/>
            <wp:effectExtent l="0" t="0" r="635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82168" cy="97110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A7597" w:rsidRPr="007F0EEF" w:rsidSect="006A759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79DB"/>
    <w:rsid w:val="002E3C0F"/>
    <w:rsid w:val="003479DB"/>
    <w:rsid w:val="006A7597"/>
    <w:rsid w:val="007F0EEF"/>
    <w:rsid w:val="00B10E5A"/>
    <w:rsid w:val="00BC1794"/>
    <w:rsid w:val="00E53F34"/>
    <w:rsid w:val="00F625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B0EDE7"/>
  <w15:chartTrackingRefBased/>
  <w15:docId w15:val="{5DC6A3ED-A6CA-4CF3-9B89-2E35D76A2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D3E32875</Template>
  <TotalTime>1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Waine</dc:creator>
  <cp:keywords/>
  <dc:description/>
  <cp:lastModifiedBy>Gemma Wood</cp:lastModifiedBy>
  <cp:revision>2</cp:revision>
  <dcterms:created xsi:type="dcterms:W3CDTF">2021-03-25T14:39:00Z</dcterms:created>
  <dcterms:modified xsi:type="dcterms:W3CDTF">2021-03-25T14:39:00Z</dcterms:modified>
</cp:coreProperties>
</file>